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6A5D" w:rsidRPr="00C641D0" w:rsidRDefault="004D6A5D" w:rsidP="00C92DD8"/>
    <w:p w:rsidR="006A3710" w:rsidRPr="00C641D0" w:rsidRDefault="006A3710" w:rsidP="00C92DD8"/>
    <w:p w:rsidR="006A3710" w:rsidRPr="00C641D0" w:rsidRDefault="006A3710" w:rsidP="00C92DD8"/>
    <w:p w:rsidR="006A3710" w:rsidRPr="00C641D0" w:rsidRDefault="006A3710" w:rsidP="00C92DD8"/>
    <w:p w:rsidR="005E12D7" w:rsidRDefault="005E12D7" w:rsidP="00C92DD8">
      <w:pPr>
        <w:jc w:val="center"/>
      </w:pPr>
    </w:p>
    <w:p w:rsidR="005E12D7" w:rsidRDefault="005E12D7" w:rsidP="00C92DD8">
      <w:pPr>
        <w:jc w:val="center"/>
      </w:pPr>
    </w:p>
    <w:p w:rsidR="005E12D7" w:rsidRDefault="005E12D7" w:rsidP="00C92DD8">
      <w:pPr>
        <w:jc w:val="center"/>
      </w:pPr>
    </w:p>
    <w:p w:rsidR="006A3710" w:rsidRPr="00C641D0" w:rsidRDefault="00874FE1" w:rsidP="00C92DD8">
      <w:pPr>
        <w:jc w:val="center"/>
      </w:pPr>
      <w:r>
        <w:t>Recommendation Letter</w:t>
      </w:r>
    </w:p>
    <w:p w:rsidR="00CB5B41" w:rsidRPr="00C641D0" w:rsidRDefault="00527083" w:rsidP="00C92DD8">
      <w:pPr>
        <w:jc w:val="center"/>
      </w:pPr>
      <w:r>
        <w:t xml:space="preserve">Student’s </w:t>
      </w:r>
      <w:r w:rsidR="00CB5B41" w:rsidRPr="00C641D0">
        <w:t>Name</w:t>
      </w:r>
    </w:p>
    <w:p w:rsidR="00CB5B41" w:rsidRPr="00C641D0" w:rsidRDefault="00CB5B41" w:rsidP="00C92DD8">
      <w:pPr>
        <w:jc w:val="center"/>
      </w:pPr>
      <w:r w:rsidRPr="00C641D0">
        <w:t>Academic Institution</w:t>
      </w:r>
    </w:p>
    <w:p w:rsidR="006A3710" w:rsidRPr="00C641D0" w:rsidRDefault="00527083" w:rsidP="00C92DD8">
      <w:pPr>
        <w:jc w:val="center"/>
      </w:pPr>
      <w:r>
        <w:t>Date</w:t>
      </w:r>
    </w:p>
    <w:p w:rsidR="006A3710" w:rsidRPr="00C641D0" w:rsidRDefault="006A3710" w:rsidP="00C92DD8">
      <w:pPr>
        <w:jc w:val="center"/>
      </w:pPr>
    </w:p>
    <w:p w:rsidR="006A3710" w:rsidRPr="00C641D0" w:rsidRDefault="006A3710" w:rsidP="00C92DD8">
      <w:pPr>
        <w:jc w:val="center"/>
      </w:pPr>
    </w:p>
    <w:p w:rsidR="00CB5B41" w:rsidRPr="00C641D0" w:rsidRDefault="00CB5B41" w:rsidP="00C92DD8">
      <w:pPr>
        <w:jc w:val="center"/>
      </w:pPr>
    </w:p>
    <w:p w:rsidR="00527083" w:rsidRDefault="00527083">
      <w:pPr>
        <w:spacing w:line="240" w:lineRule="auto"/>
      </w:pPr>
      <w:r>
        <w:br w:type="page"/>
      </w:r>
    </w:p>
    <w:p w:rsidR="004D6A5D" w:rsidRDefault="00874FE1" w:rsidP="00874FE1">
      <w:pPr>
        <w:jc w:val="center"/>
      </w:pPr>
      <w:r>
        <w:lastRenderedPageBreak/>
        <w:t>Recommendation Letter</w:t>
      </w:r>
    </w:p>
    <w:p w:rsidR="00963924" w:rsidRDefault="00963924" w:rsidP="00963924">
      <w:r>
        <w:t>Date</w:t>
      </w:r>
    </w:p>
    <w:p w:rsidR="00874FE1" w:rsidRDefault="00874FE1" w:rsidP="00874FE1"/>
    <w:p w:rsidR="004F5D06" w:rsidRDefault="004F5D06" w:rsidP="00874FE1">
      <w:r>
        <w:t>To whom it may concern,</w:t>
      </w:r>
    </w:p>
    <w:p w:rsidR="004F5D06" w:rsidRDefault="00D4704C" w:rsidP="00874FE1">
      <w:r>
        <w:t xml:space="preserve">I am pleased </w:t>
      </w:r>
      <w:r w:rsidR="00D234D1">
        <w:t>to write this recommendation letter for (</w:t>
      </w:r>
      <w:r w:rsidR="00D234D1" w:rsidRPr="00963924">
        <w:rPr>
          <w:highlight w:val="yellow"/>
        </w:rPr>
        <w:t>Student Name</w:t>
      </w:r>
      <w:r w:rsidR="00D234D1">
        <w:t>),</w:t>
      </w:r>
      <w:r w:rsidR="00F73F45">
        <w:t xml:space="preserve"> a competent and capable nurse who has worked here at Windsor Healthcare for the past 2 years.</w:t>
      </w:r>
      <w:r w:rsidR="00866CC4">
        <w:t xml:space="preserve"> She </w:t>
      </w:r>
      <w:r w:rsidR="00957886">
        <w:t>is bright, hardworking</w:t>
      </w:r>
      <w:r w:rsidR="008A4FAF">
        <w:t>,</w:t>
      </w:r>
      <w:r w:rsidR="00957886">
        <w:t xml:space="preserve"> and a dedicated individual who has grown </w:t>
      </w:r>
      <w:r w:rsidR="00866CC4">
        <w:t>into a promising</w:t>
      </w:r>
      <w:r w:rsidR="00957886">
        <w:t xml:space="preserve"> young </w:t>
      </w:r>
      <w:r w:rsidR="00866CC4">
        <w:t xml:space="preserve">nurse. </w:t>
      </w:r>
      <w:r w:rsidR="00BC0BF0">
        <w:t xml:space="preserve">Seeing </w:t>
      </w:r>
      <w:r w:rsidR="00BC0BF0" w:rsidRPr="00963924">
        <w:rPr>
          <w:highlight w:val="yellow"/>
        </w:rPr>
        <w:t>(Student’s Name</w:t>
      </w:r>
      <w:r w:rsidR="00BC0BF0">
        <w:t xml:space="preserve">)’s dedication to </w:t>
      </w:r>
      <w:r w:rsidR="008A4FAF">
        <w:t xml:space="preserve">the </w:t>
      </w:r>
      <w:r w:rsidR="00BC0BF0">
        <w:t xml:space="preserve">delivery of quality care has been enjoyable to </w:t>
      </w:r>
      <w:r w:rsidR="00963924">
        <w:t>watch.</w:t>
      </w:r>
      <w:r w:rsidR="00BC0BF0">
        <w:t xml:space="preserve"> As her superviso</w:t>
      </w:r>
      <w:r w:rsidR="00866CC4">
        <w:t xml:space="preserve">r during that time, I can affirm </w:t>
      </w:r>
      <w:r w:rsidR="00866CC4" w:rsidRPr="00866CC4">
        <w:rPr>
          <w:highlight w:val="yellow"/>
        </w:rPr>
        <w:t>his</w:t>
      </w:r>
      <w:r w:rsidR="00866CC4">
        <w:t>/her ability to</w:t>
      </w:r>
      <w:r w:rsidR="00BC0BF0">
        <w:t xml:space="preserve"> deal with emergencies with tact </w:t>
      </w:r>
      <w:r w:rsidR="00A13B82">
        <w:t xml:space="preserve">and </w:t>
      </w:r>
      <w:r w:rsidR="00BC0BF0">
        <w:t>sensitivity</w:t>
      </w:r>
      <w:r w:rsidR="00A13B82">
        <w:t xml:space="preserve">. We will surely miss her professionalism. </w:t>
      </w:r>
    </w:p>
    <w:p w:rsidR="0097442C" w:rsidRDefault="00603182" w:rsidP="00874FE1">
      <w:r w:rsidRPr="00963924">
        <w:rPr>
          <w:highlight w:val="yellow"/>
        </w:rPr>
        <w:t>(Student Name</w:t>
      </w:r>
      <w:r>
        <w:t xml:space="preserve">) is a </w:t>
      </w:r>
      <w:r w:rsidR="00963924">
        <w:t>capable and competent nurse</w:t>
      </w:r>
      <w:r>
        <w:t xml:space="preserve"> who ha</w:t>
      </w:r>
      <w:r w:rsidR="008A4FAF">
        <w:t>s</w:t>
      </w:r>
      <w:r>
        <w:t xml:space="preserve"> proven that she was made for this line of work. </w:t>
      </w:r>
      <w:r w:rsidR="00345E45">
        <w:t xml:space="preserve">She has been </w:t>
      </w:r>
      <w:r w:rsidR="008A4FAF">
        <w:t xml:space="preserve">a </w:t>
      </w:r>
      <w:r w:rsidR="00345E45">
        <w:t xml:space="preserve">vital asset to Windsor Healthcare owing to her ability to provide superlative care and </w:t>
      </w:r>
      <w:r w:rsidR="008A4FAF">
        <w:t>proactively manage emergencies</w:t>
      </w:r>
      <w:r w:rsidR="00345E45">
        <w:t xml:space="preserve">. </w:t>
      </w:r>
      <w:r w:rsidR="001658D5">
        <w:t>She is compassionate and conscientious</w:t>
      </w:r>
      <w:r w:rsidR="008A4FAF">
        <w:t>,</w:t>
      </w:r>
      <w:r w:rsidR="001658D5">
        <w:t xml:space="preserve"> qualities that are important to this profession. </w:t>
      </w:r>
      <w:r w:rsidR="0097442C">
        <w:t xml:space="preserve">While healthcare facilities are often associated with gloom and a </w:t>
      </w:r>
      <w:r w:rsidR="00963924">
        <w:t>somber</w:t>
      </w:r>
      <w:r w:rsidR="0097442C">
        <w:t xml:space="preserve"> mood, (</w:t>
      </w:r>
      <w:r w:rsidR="0097442C" w:rsidRPr="00963924">
        <w:rPr>
          <w:highlight w:val="yellow"/>
        </w:rPr>
        <w:t>Student Name</w:t>
      </w:r>
      <w:r w:rsidR="0097442C">
        <w:t>) has brough</w:t>
      </w:r>
      <w:r w:rsidR="008A4FAF">
        <w:t>t</w:t>
      </w:r>
      <w:r w:rsidR="0097442C">
        <w:t xml:space="preserve"> joy to the environment. </w:t>
      </w:r>
      <w:r w:rsidR="0097442C" w:rsidRPr="00963924">
        <w:rPr>
          <w:highlight w:val="yellow"/>
        </w:rPr>
        <w:t>(Student’s N</w:t>
      </w:r>
      <w:r w:rsidR="0097442C">
        <w:t xml:space="preserve">ame) </w:t>
      </w:r>
      <w:r w:rsidR="00777C01">
        <w:t>is always read</w:t>
      </w:r>
      <w:r w:rsidR="008A4FAF">
        <w:t>y</w:t>
      </w:r>
      <w:r w:rsidR="00777C01">
        <w:t xml:space="preserve"> to rise to the occasion and solve situation</w:t>
      </w:r>
      <w:r w:rsidR="008A4FAF">
        <w:t>s</w:t>
      </w:r>
      <w:r w:rsidR="00777C01">
        <w:t xml:space="preserve"> that need immediate solution</w:t>
      </w:r>
      <w:r w:rsidR="008A4FAF">
        <w:t>s;</w:t>
      </w:r>
      <w:r w:rsidR="00777C01">
        <w:t xml:space="preserve"> therefore, proving to </w:t>
      </w:r>
      <w:r w:rsidR="0097442C">
        <w:t xml:space="preserve">be reliable and trustworthy. She is a positive influence </w:t>
      </w:r>
      <w:r w:rsidR="008A4FAF">
        <w:t>on</w:t>
      </w:r>
      <w:r w:rsidR="0097442C">
        <w:t xml:space="preserve"> students commencing their nursing careers and </w:t>
      </w:r>
      <w:r w:rsidR="008A4FAF">
        <w:t>can</w:t>
      </w:r>
      <w:r w:rsidR="0097442C">
        <w:t xml:space="preserve"> show their potential. </w:t>
      </w:r>
    </w:p>
    <w:p w:rsidR="004C50D3" w:rsidRDefault="00B9583F" w:rsidP="00874FE1">
      <w:r>
        <w:t xml:space="preserve">While I don’t want to see her leave, I highly recommend her for the nursing practitioner program without any reservations. </w:t>
      </w:r>
      <w:r w:rsidR="00963924">
        <w:t xml:space="preserve">I wish her the best of luck as she seeks to advance in her career. If there </w:t>
      </w:r>
      <w:r w:rsidR="008A4FAF">
        <w:t>are</w:t>
      </w:r>
      <w:r w:rsidR="00963924">
        <w:t xml:space="preserve"> any question</w:t>
      </w:r>
      <w:r w:rsidR="008A4FAF">
        <w:t>s</w:t>
      </w:r>
      <w:r w:rsidR="00963924">
        <w:t xml:space="preserve"> or wish to seek clarification concerning (</w:t>
      </w:r>
      <w:r w:rsidR="00963924" w:rsidRPr="00963924">
        <w:rPr>
          <w:highlight w:val="yellow"/>
        </w:rPr>
        <w:t>Student’s name</w:t>
      </w:r>
      <w:r w:rsidR="00963924">
        <w:t xml:space="preserve">), please feel free to contact me at </w:t>
      </w:r>
      <w:r w:rsidR="00963924" w:rsidRPr="00963924">
        <w:rPr>
          <w:highlight w:val="yellow"/>
        </w:rPr>
        <w:t>(xxx-xxx-xxxxxx</w:t>
      </w:r>
      <w:r w:rsidR="00963924">
        <w:t>).</w:t>
      </w:r>
    </w:p>
    <w:p w:rsidR="00963924" w:rsidRDefault="00963924" w:rsidP="00874FE1">
      <w:r>
        <w:t>Sincerely,</w:t>
      </w:r>
    </w:p>
    <w:p w:rsidR="00963924" w:rsidRDefault="00963924" w:rsidP="00874FE1">
      <w:r>
        <w:lastRenderedPageBreak/>
        <w:t>[Signature]</w:t>
      </w:r>
    </w:p>
    <w:p w:rsidR="00963924" w:rsidRPr="00C641D0" w:rsidRDefault="00963924" w:rsidP="00874FE1">
      <w:r>
        <w:t>Supervisor’s Name</w:t>
      </w:r>
    </w:p>
    <w:sectPr w:rsidR="00963924" w:rsidRPr="00C641D0" w:rsidSect="00CB5B41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60C9C" w:rsidRDefault="00B60C9C" w:rsidP="004D6A5D">
      <w:pPr>
        <w:spacing w:line="240" w:lineRule="auto"/>
      </w:pPr>
      <w:r>
        <w:separator/>
      </w:r>
    </w:p>
  </w:endnote>
  <w:endnote w:type="continuationSeparator" w:id="1">
    <w:p w:rsidR="00B60C9C" w:rsidRDefault="00B60C9C" w:rsidP="004D6A5D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60C9C" w:rsidRDefault="00B60C9C" w:rsidP="004D6A5D">
      <w:pPr>
        <w:spacing w:line="240" w:lineRule="auto"/>
      </w:pPr>
      <w:r>
        <w:separator/>
      </w:r>
    </w:p>
  </w:footnote>
  <w:footnote w:type="continuationSeparator" w:id="1">
    <w:p w:rsidR="00B60C9C" w:rsidRDefault="00B60C9C" w:rsidP="004D6A5D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B41" w:rsidRDefault="00874FE1" w:rsidP="00CB5B41">
    <w:pPr>
      <w:pStyle w:val="Header"/>
    </w:pPr>
    <w:r>
      <w:t>RECOMMENDATION LETTER</w:t>
    </w:r>
    <w:r w:rsidR="00CB5B41">
      <w:tab/>
    </w:r>
    <w:r w:rsidR="00CB5B41">
      <w:tab/>
    </w:r>
    <w:r w:rsidR="007F3B51">
      <w:fldChar w:fldCharType="begin"/>
    </w:r>
    <w:r w:rsidR="00CB5B41">
      <w:instrText xml:space="preserve"> PAGE   \* MERGEFORMAT </w:instrText>
    </w:r>
    <w:r w:rsidR="007F3B51">
      <w:fldChar w:fldCharType="separate"/>
    </w:r>
    <w:r w:rsidR="00B019BF">
      <w:rPr>
        <w:noProof/>
      </w:rPr>
      <w:t>3</w:t>
    </w:r>
    <w:r w:rsidR="007F3B51">
      <w:rPr>
        <w:noProof/>
      </w:rPr>
      <w:fldChar w:fldCharType="end"/>
    </w:r>
  </w:p>
  <w:p w:rsidR="004D6A5D" w:rsidRDefault="004D6A5D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B41" w:rsidRDefault="00CB5B41" w:rsidP="00CB5B41">
    <w:pPr>
      <w:pStyle w:val="Header"/>
    </w:pPr>
    <w:r>
      <w:t>Running hea</w:t>
    </w:r>
    <w:r w:rsidR="00874FE1">
      <w:t>d: RECOMMENDATION LETTER</w:t>
    </w:r>
    <w:r>
      <w:tab/>
    </w:r>
    <w:r w:rsidR="007F3B51">
      <w:fldChar w:fldCharType="begin"/>
    </w:r>
    <w:r>
      <w:instrText xml:space="preserve"> PAGE   \* MERGEFORMAT </w:instrText>
    </w:r>
    <w:r w:rsidR="007F3B51">
      <w:fldChar w:fldCharType="separate"/>
    </w:r>
    <w:r w:rsidR="00B019BF">
      <w:rPr>
        <w:noProof/>
      </w:rPr>
      <w:t>1</w:t>
    </w:r>
    <w:r w:rsidR="007F3B51">
      <w:rPr>
        <w:noProof/>
      </w:rPr>
      <w:fldChar w:fldCharType="end"/>
    </w:r>
  </w:p>
  <w:p w:rsidR="00CB5B41" w:rsidRDefault="00CB5B41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2622731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attachedTemplate r:id="rId1"/>
  <w:defaultTabStop w:val="720"/>
  <w:characterSpacingControl w:val="doNotCompress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yMjUyNzcwNDExMDY3MLJQ0lEKTi0uzszPAykwqgUABXzelSwAAAA="/>
  </w:docVars>
  <w:rsids>
    <w:rsidRoot w:val="001416C5"/>
    <w:rsid w:val="00075DFB"/>
    <w:rsid w:val="000E1322"/>
    <w:rsid w:val="001416C5"/>
    <w:rsid w:val="00147F2D"/>
    <w:rsid w:val="001658D5"/>
    <w:rsid w:val="001C36CB"/>
    <w:rsid w:val="00207C70"/>
    <w:rsid w:val="00256793"/>
    <w:rsid w:val="00345E45"/>
    <w:rsid w:val="00367EE2"/>
    <w:rsid w:val="00485D1F"/>
    <w:rsid w:val="004C50D3"/>
    <w:rsid w:val="004D6A5D"/>
    <w:rsid w:val="004F5D06"/>
    <w:rsid w:val="00513A2C"/>
    <w:rsid w:val="00527083"/>
    <w:rsid w:val="005E12D7"/>
    <w:rsid w:val="00603182"/>
    <w:rsid w:val="006A3710"/>
    <w:rsid w:val="006D7448"/>
    <w:rsid w:val="006E79A4"/>
    <w:rsid w:val="006F6F55"/>
    <w:rsid w:val="007437DC"/>
    <w:rsid w:val="00777C01"/>
    <w:rsid w:val="007D1B5A"/>
    <w:rsid w:val="007F3B51"/>
    <w:rsid w:val="00866CC4"/>
    <w:rsid w:val="00874FE1"/>
    <w:rsid w:val="008A4FAF"/>
    <w:rsid w:val="00957886"/>
    <w:rsid w:val="009602C6"/>
    <w:rsid w:val="00963924"/>
    <w:rsid w:val="0097442C"/>
    <w:rsid w:val="009D2700"/>
    <w:rsid w:val="00A13B82"/>
    <w:rsid w:val="00AB634D"/>
    <w:rsid w:val="00B019BF"/>
    <w:rsid w:val="00B60C9C"/>
    <w:rsid w:val="00B9583F"/>
    <w:rsid w:val="00BC0BF0"/>
    <w:rsid w:val="00C00033"/>
    <w:rsid w:val="00C641D0"/>
    <w:rsid w:val="00C92DD8"/>
    <w:rsid w:val="00CB5B41"/>
    <w:rsid w:val="00CD1AFC"/>
    <w:rsid w:val="00D234D1"/>
    <w:rsid w:val="00D4704C"/>
    <w:rsid w:val="00EE7B66"/>
    <w:rsid w:val="00F73F45"/>
    <w:rsid w:val="00FE52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6CB"/>
    <w:pPr>
      <w:spacing w:line="48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6A5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6A5D"/>
  </w:style>
  <w:style w:type="paragraph" w:styleId="Footer">
    <w:name w:val="footer"/>
    <w:basedOn w:val="Normal"/>
    <w:link w:val="FooterChar"/>
    <w:uiPriority w:val="99"/>
    <w:unhideWhenUsed/>
    <w:rsid w:val="004D6A5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6A5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486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Magare\templates\APA-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C0BAFB57-36CF-4D77-9820-8326287B82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APA-Template</Template>
  <TotalTime>0</TotalTime>
  <Pages>3</Pages>
  <Words>259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Bob Brian</dc:creator>
  <cp:lastModifiedBy>ADM</cp:lastModifiedBy>
  <cp:revision>2</cp:revision>
  <dcterms:created xsi:type="dcterms:W3CDTF">2020-06-27T18:43:00Z</dcterms:created>
  <dcterms:modified xsi:type="dcterms:W3CDTF">2020-06-27T18:43:00Z</dcterms:modified>
</cp:coreProperties>
</file>